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AA" w:rsidRDefault="00B53EAA" w:rsidP="00E75D0F">
      <w:pPr>
        <w:bidi/>
        <w:rPr>
          <w:rFonts w:ascii="Arial" w:hAnsi="Arial" w:cs="Arial" w:hint="cs"/>
          <w:sz w:val="20"/>
          <w:szCs w:val="20"/>
          <w:rtl/>
        </w:rPr>
      </w:pPr>
      <w:bookmarkStart w:id="0" w:name="_GoBack"/>
      <w:bookmarkEnd w:id="0"/>
    </w:p>
    <w:p w:rsidR="00B53EAA" w:rsidRDefault="00B53EAA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B53EAA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B53EAA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B53EAA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B53EAA" w:rsidRPr="00E75D0F" w:rsidRDefault="003C4278" w:rsidP="002203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ספטמבר 2015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2A5F9B" w:rsidRDefault="00B53EAA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B53EAA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B53EAA" w:rsidRDefault="005D5356" w:rsidP="00063FC6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B53EAA" w:rsidRPr="004E5FA3" w:rsidRDefault="00B53EAA" w:rsidP="00E75D0F"/>
                  </w:txbxContent>
                </v:textbox>
              </v:shape>
            </w:pict>
          </mc:Fallback>
        </mc:AlternateContent>
      </w:r>
      <w:r w:rsidR="00B53EAA" w:rsidRPr="00813E93">
        <w:rPr>
          <w:rFonts w:ascii="Arial" w:hAnsi="Arial" w:cs="Arial"/>
          <w:b/>
          <w:sz w:val="22"/>
          <w:szCs w:val="22"/>
          <w:rtl/>
        </w:rPr>
        <w:t>ה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B53EAA">
        <w:rPr>
          <w:rFonts w:ascii="Arial" w:hAnsi="Arial" w:cs="Arial"/>
          <w:b/>
          <w:sz w:val="28"/>
          <w:szCs w:val="28"/>
        </w:rPr>
        <w:t>×</w:t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B53EAA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B53EAA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B53EAA" w:rsidRPr="00813E93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3EAA" w:rsidRPr="00E75D0F" w:rsidTr="00E75D0F">
        <w:tc>
          <w:tcPr>
            <w:tcW w:w="9178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EAA" w:rsidRPr="00E75D0F" w:rsidTr="00E75D0F">
        <w:tc>
          <w:tcPr>
            <w:tcW w:w="9178" w:type="dxa"/>
          </w:tcPr>
          <w:p w:rsidR="00B53EAA" w:rsidRPr="00E75D0F" w:rsidRDefault="00B53EAA" w:rsidP="00883653">
            <w:pPr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מפעילה על גבי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חלק מהמערכות החשובות וה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קריטיות במערך המחשוב של משרד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החינוך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מערכת בחינות בגרות, מערכת תשלומים מאוחדת, מערכת בינוי ופיתוח ועוד.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המשרד מבקש לקבל שירותי תחזוקה לתוכנות אלו.</w:t>
            </w:r>
          </w:p>
        </w:tc>
      </w:tr>
    </w:tbl>
    <w:p w:rsidR="00B53EAA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10160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3.05pt;margin-top:.8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    <v:textbox>
                  <w:txbxContent>
                    <w:p w:rsidR="00B53EAA" w:rsidRPr="004E5FA3" w:rsidRDefault="00B53EAA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B53EAA"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B53EAA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8"/>
          <w:szCs w:val="28"/>
          <w:rtl/>
        </w:rPr>
        <w:t xml:space="preserve">  </w:t>
      </w:r>
      <w:r w:rsidR="00B53EAA" w:rsidRPr="007374D4">
        <w:rPr>
          <w:rFonts w:ascii="Arial" w:hAnsi="Arial" w:cs="Arial"/>
          <w:b/>
          <w:sz w:val="22"/>
          <w:szCs w:val="22"/>
          <w:rtl/>
        </w:rPr>
        <w:t>כן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 </w:t>
      </w:r>
      <w:r w:rsidR="00B53EAA">
        <w:rPr>
          <w:rFonts w:ascii="Arial" w:hAnsi="Arial" w:cs="Arial"/>
          <w:b/>
          <w:sz w:val="28"/>
          <w:szCs w:val="28"/>
          <w:rtl/>
        </w:rPr>
        <w:t xml:space="preserve">  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B53EAA" w:rsidRPr="00813E93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4918075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7.2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    <v:textbox>
                  <w:txbxContent>
                    <w:p w:rsidR="00B53EAA" w:rsidRPr="004E5FA3" w:rsidRDefault="00B53EAA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53EAA" w:rsidRPr="00813E93" w:rsidTr="0008299D">
        <w:tc>
          <w:tcPr>
            <w:tcW w:w="3085" w:type="dxa"/>
          </w:tcPr>
          <w:p w:rsidR="00B53EAA" w:rsidRPr="00813E93" w:rsidRDefault="005D5356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3EAA" w:rsidRPr="004E5FA3" w:rsidRDefault="00B53EAA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B53EAA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B53EA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B53EAA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SPL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F75D7B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F75D7B">
              <w:rPr>
                <w:rFonts w:ascii="Arial" w:hAnsi="Arial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5D535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A5FD1E" wp14:editId="1FEC4988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3EAA" w:rsidRPr="004E5FA3" w:rsidRDefault="00B53EAA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6.3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    <v:textbox>
                        <w:txbxContent>
                          <w:p w:rsidR="00B53EAA" w:rsidRPr="004E5FA3" w:rsidRDefault="00B53EAA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B53EAA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B53EAA" w:rsidP="002203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</w:p>
        </w:tc>
      </w:tr>
      <w:tr w:rsidR="00B53EAA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AA" w:rsidRPr="00E75D0F" w:rsidRDefault="00244875" w:rsidP="002203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01/01/2016-31/12/2016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Cs/>
          <w:rtl/>
        </w:rPr>
      </w:pPr>
    </w:p>
    <w:p w:rsidR="005D5356" w:rsidRDefault="005D5356" w:rsidP="00661651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5D5356" w:rsidRDefault="005D5356" w:rsidP="005D5356">
      <w:pPr>
        <w:bidi/>
        <w:rPr>
          <w:rFonts w:ascii="Arial" w:hAnsi="Arial" w:cs="Arial"/>
          <w:bCs/>
          <w:rtl/>
        </w:rPr>
      </w:pPr>
    </w:p>
    <w:p w:rsidR="00B53EAA" w:rsidRPr="00BD3C63" w:rsidRDefault="00B53EAA" w:rsidP="005D5356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lastRenderedPageBreak/>
        <w:t xml:space="preserve">נימוקים כי הספק הוא ספק יחיד </w:t>
      </w:r>
    </w:p>
    <w:p w:rsidR="00B53EAA" w:rsidRDefault="00B53EAA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53EAA" w:rsidRPr="00E75D0F" w:rsidTr="00661651">
        <w:tc>
          <w:tcPr>
            <w:tcW w:w="8522" w:type="dxa"/>
          </w:tcPr>
          <w:p w:rsidR="00B53EAA" w:rsidRPr="00E75D0F" w:rsidRDefault="00B53EAA" w:rsidP="00FA345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הבדיקה העלתה כי נכון להיום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קיים ספק אחד המספק את תוכנות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Adabas/Natural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בארץ. תשתית תוכנה זו היא היחידה שניתן להפעיל באמצעותה את המערכות הקיימות במשרד</w:t>
            </w:r>
            <w:r w:rsidR="00FA345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ולא ניתן לבצע זאת ללא קבלת תחזוקה מספק זה.</w:t>
            </w:r>
          </w:p>
          <w:p w:rsidR="00B53EAA" w:rsidRPr="00E75D0F" w:rsidRDefault="00B53EAA" w:rsidP="0088365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לפיכך,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</w:rPr>
              <w:t>SPL</w:t>
            </w:r>
            <w:r>
              <w:rPr>
                <w:rFonts w:ascii="Arial" w:hAnsi="Arial" w:cs="Arial"/>
                <w:rtl/>
              </w:rPr>
              <w:t xml:space="preserve"> תוכנה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שירותי התחזוקה לתוכנה הנדרשת וחברת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Software AG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היחיד המסוגל לייצר תוכנה זו.</w:t>
            </w:r>
          </w:p>
        </w:tc>
      </w:tr>
    </w:tbl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B53EAA" w:rsidRPr="00E75D0F" w:rsidTr="00E75D0F">
        <w:tc>
          <w:tcPr>
            <w:tcW w:w="2698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smartTag w:uri="urn:schemas-microsoft-com:office:smarttags" w:element="PersonName">
              <w:r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B53EAA" w:rsidRPr="00E75D0F" w:rsidRDefault="00B53EAA" w:rsidP="00D70CA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במינהל תקשוב ומערכות מידע</w:t>
            </w:r>
          </w:p>
        </w:tc>
        <w:tc>
          <w:tcPr>
            <w:tcW w:w="2700" w:type="dxa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B53EAA" w:rsidRPr="00E75D0F" w:rsidTr="00E75D0F">
        <w:tc>
          <w:tcPr>
            <w:tcW w:w="2698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B53EAA" w:rsidRPr="00813E93" w:rsidRDefault="00B53EAA" w:rsidP="00E75D0F">
      <w:pPr>
        <w:bidi/>
        <w:rPr>
          <w:rtl/>
        </w:rPr>
      </w:pPr>
      <w:r>
        <w:rPr>
          <w:rtl/>
        </w:rPr>
        <w:t xml:space="preserve"> </w:t>
      </w:r>
    </w:p>
    <w:p w:rsidR="00B53EAA" w:rsidRPr="00600A0F" w:rsidRDefault="00B53EAA" w:rsidP="00E75D0F">
      <w:pPr>
        <w:bidi/>
        <w:ind w:left="386"/>
        <w:rPr>
          <w:rFonts w:ascii="Arial" w:hAnsi="Arial" w:cs="Arial"/>
          <w:rtl/>
        </w:rPr>
      </w:pPr>
    </w:p>
    <w:sectPr w:rsidR="00B53EAA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4B" w:rsidRDefault="00C2044B">
      <w:r>
        <w:separator/>
      </w:r>
    </w:p>
  </w:endnote>
  <w:endnote w:type="continuationSeparator" w:id="0">
    <w:p w:rsidR="00C2044B" w:rsidRDefault="00C2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AA" w:rsidRDefault="00B53EAA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76A94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B53EAA" w:rsidRDefault="00B53EAA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B53EAA" w:rsidRDefault="00B53EAA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B53EAA" w:rsidRPr="000A6440" w:rsidRDefault="00B53EAA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4B" w:rsidRDefault="00C2044B">
      <w:r>
        <w:separator/>
      </w:r>
    </w:p>
  </w:footnote>
  <w:footnote w:type="continuationSeparator" w:id="0">
    <w:p w:rsidR="00C2044B" w:rsidRDefault="00C20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B53EAA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B53EAA" w:rsidRDefault="00B53EAA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B53EAA" w:rsidRDefault="005D5356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666750" cy="581025"/>
                <wp:effectExtent l="0" t="0" r="0" b="9525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3EAA" w:rsidRPr="00AA4CCB" w:rsidRDefault="00B53EAA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156EE"/>
    <w:rsid w:val="00037CC7"/>
    <w:rsid w:val="00043334"/>
    <w:rsid w:val="00044305"/>
    <w:rsid w:val="00047E85"/>
    <w:rsid w:val="00056392"/>
    <w:rsid w:val="00063FC6"/>
    <w:rsid w:val="00064E96"/>
    <w:rsid w:val="000731A7"/>
    <w:rsid w:val="000739AB"/>
    <w:rsid w:val="0008299D"/>
    <w:rsid w:val="00087AB7"/>
    <w:rsid w:val="000955E1"/>
    <w:rsid w:val="000A6440"/>
    <w:rsid w:val="000B5B3C"/>
    <w:rsid w:val="000C590E"/>
    <w:rsid w:val="000C650E"/>
    <w:rsid w:val="000D07DE"/>
    <w:rsid w:val="000D6F9C"/>
    <w:rsid w:val="001245A3"/>
    <w:rsid w:val="0015080F"/>
    <w:rsid w:val="0015308E"/>
    <w:rsid w:val="001551E1"/>
    <w:rsid w:val="00155A94"/>
    <w:rsid w:val="00160E80"/>
    <w:rsid w:val="001661ED"/>
    <w:rsid w:val="0018633A"/>
    <w:rsid w:val="00192367"/>
    <w:rsid w:val="0019616B"/>
    <w:rsid w:val="001B3A06"/>
    <w:rsid w:val="001C310B"/>
    <w:rsid w:val="001D66FE"/>
    <w:rsid w:val="001F3984"/>
    <w:rsid w:val="00212AF9"/>
    <w:rsid w:val="002203CD"/>
    <w:rsid w:val="002257CF"/>
    <w:rsid w:val="002378BC"/>
    <w:rsid w:val="00244875"/>
    <w:rsid w:val="002527BF"/>
    <w:rsid w:val="002650AB"/>
    <w:rsid w:val="00265C2E"/>
    <w:rsid w:val="00276A94"/>
    <w:rsid w:val="00277F6A"/>
    <w:rsid w:val="00293B00"/>
    <w:rsid w:val="002A133E"/>
    <w:rsid w:val="002A5F9B"/>
    <w:rsid w:val="002B54B3"/>
    <w:rsid w:val="002C2287"/>
    <w:rsid w:val="002F2F8D"/>
    <w:rsid w:val="003150C9"/>
    <w:rsid w:val="003336E5"/>
    <w:rsid w:val="00354773"/>
    <w:rsid w:val="00374FF6"/>
    <w:rsid w:val="00384850"/>
    <w:rsid w:val="00385CFC"/>
    <w:rsid w:val="003B3487"/>
    <w:rsid w:val="003C071C"/>
    <w:rsid w:val="003C3261"/>
    <w:rsid w:val="003C34EE"/>
    <w:rsid w:val="003C4278"/>
    <w:rsid w:val="003D5897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230E9"/>
    <w:rsid w:val="00524E55"/>
    <w:rsid w:val="0054012B"/>
    <w:rsid w:val="00546B53"/>
    <w:rsid w:val="00552ABF"/>
    <w:rsid w:val="0055401D"/>
    <w:rsid w:val="0055709B"/>
    <w:rsid w:val="00573F46"/>
    <w:rsid w:val="00596709"/>
    <w:rsid w:val="005A1E62"/>
    <w:rsid w:val="005B24A5"/>
    <w:rsid w:val="005B6A89"/>
    <w:rsid w:val="005D5356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20FE"/>
    <w:rsid w:val="006529E5"/>
    <w:rsid w:val="0065400B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740F"/>
    <w:rsid w:val="00796814"/>
    <w:rsid w:val="007E6DA4"/>
    <w:rsid w:val="00813E93"/>
    <w:rsid w:val="00830AC0"/>
    <w:rsid w:val="00842A39"/>
    <w:rsid w:val="00870B42"/>
    <w:rsid w:val="0087433A"/>
    <w:rsid w:val="00882DD4"/>
    <w:rsid w:val="00883653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D0961"/>
    <w:rsid w:val="009D237B"/>
    <w:rsid w:val="009E28A4"/>
    <w:rsid w:val="00A020DB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53EAA"/>
    <w:rsid w:val="00B6079A"/>
    <w:rsid w:val="00B6111F"/>
    <w:rsid w:val="00B63BF8"/>
    <w:rsid w:val="00BA04CA"/>
    <w:rsid w:val="00BA05F4"/>
    <w:rsid w:val="00BA2A50"/>
    <w:rsid w:val="00BA479E"/>
    <w:rsid w:val="00BD3C63"/>
    <w:rsid w:val="00C07FA4"/>
    <w:rsid w:val="00C1240F"/>
    <w:rsid w:val="00C15008"/>
    <w:rsid w:val="00C2044B"/>
    <w:rsid w:val="00C242BE"/>
    <w:rsid w:val="00C26B2E"/>
    <w:rsid w:val="00C449F1"/>
    <w:rsid w:val="00C56261"/>
    <w:rsid w:val="00C6733E"/>
    <w:rsid w:val="00C7701D"/>
    <w:rsid w:val="00C807AF"/>
    <w:rsid w:val="00C96E0E"/>
    <w:rsid w:val="00CA4871"/>
    <w:rsid w:val="00CA645C"/>
    <w:rsid w:val="00CA7F65"/>
    <w:rsid w:val="00CB4CB4"/>
    <w:rsid w:val="00CC01E5"/>
    <w:rsid w:val="00CC22FC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3039F"/>
    <w:rsid w:val="00E55168"/>
    <w:rsid w:val="00E6574D"/>
    <w:rsid w:val="00E75D0F"/>
    <w:rsid w:val="00E8199B"/>
    <w:rsid w:val="00E87754"/>
    <w:rsid w:val="00E90510"/>
    <w:rsid w:val="00E96FF4"/>
    <w:rsid w:val="00EA1B46"/>
    <w:rsid w:val="00EA4A9F"/>
    <w:rsid w:val="00EA7B88"/>
    <w:rsid w:val="00EC1EFD"/>
    <w:rsid w:val="00ED2BA0"/>
    <w:rsid w:val="00ED6318"/>
    <w:rsid w:val="00ED6D1F"/>
    <w:rsid w:val="00EE0A78"/>
    <w:rsid w:val="00EE5F7C"/>
    <w:rsid w:val="00F02D21"/>
    <w:rsid w:val="00F23B12"/>
    <w:rsid w:val="00F35D1E"/>
    <w:rsid w:val="00F4194F"/>
    <w:rsid w:val="00F4368D"/>
    <w:rsid w:val="00F52885"/>
    <w:rsid w:val="00F5681B"/>
    <w:rsid w:val="00F57C8C"/>
    <w:rsid w:val="00F75D7B"/>
    <w:rsid w:val="00FA3452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6733E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6733E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5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0</TotalTime>
  <Pages>2</Pages>
  <Words>302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אולגה שצ'ולקין</cp:lastModifiedBy>
  <cp:revision>2</cp:revision>
  <cp:lastPrinted>2014-10-28T09:06:00Z</cp:lastPrinted>
  <dcterms:created xsi:type="dcterms:W3CDTF">2015-10-06T12:07:00Z</dcterms:created>
  <dcterms:modified xsi:type="dcterms:W3CDTF">2015-10-06T12:07:00Z</dcterms:modified>
</cp:coreProperties>
</file>